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10" w:lineRule="exact"/>
        <w:rPr>
          <w:rFonts w:hint="eastAsia" w:ascii="楷体_GB2312" w:eastAsia="楷体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楷体_GB2312" w:eastAsia="楷体_GB2312"/>
          <w:b/>
          <w:sz w:val="32"/>
          <w:szCs w:val="32"/>
          <w:lang w:eastAsia="zh-CN"/>
        </w:rPr>
        <w:t>附：</w:t>
      </w: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---固定资产-房屋建筑物租金明细表</w:t>
      </w:r>
    </w:p>
    <w:p>
      <w:pPr>
        <w:spacing w:line="240" w:lineRule="auto"/>
        <w:jc w:val="left"/>
        <w:rPr>
          <w:rFonts w:hint="eastAsia" w:ascii="楷体_GB2312" w:eastAsia="楷体_GB2312"/>
          <w:b/>
          <w:sz w:val="32"/>
          <w:szCs w:val="32"/>
          <w:vertAlign w:val="baseline"/>
          <w:lang w:val="en-US" w:eastAsia="zh-CN"/>
        </w:rPr>
      </w:pP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 xml:space="preserve"> </w:t>
      </w:r>
    </w:p>
    <w:tbl>
      <w:tblPr>
        <w:tblStyle w:val="7"/>
        <w:tblW w:w="9187" w:type="dxa"/>
        <w:tblInd w:w="-2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3510"/>
        <w:gridCol w:w="1695"/>
        <w:gridCol w:w="157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510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建筑物名称</w:t>
            </w:r>
          </w:p>
        </w:tc>
        <w:tc>
          <w:tcPr>
            <w:tcW w:w="169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建筑面积（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  <w:vertAlign w:val="baseline"/>
                <w:lang w:val="en-US" w:eastAsia="zh-CN"/>
              </w:rPr>
              <w:t>㎡</w:t>
            </w: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）</w:t>
            </w:r>
          </w:p>
        </w:tc>
        <w:tc>
          <w:tcPr>
            <w:tcW w:w="157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年租金</w:t>
            </w:r>
          </w:p>
        </w:tc>
        <w:tc>
          <w:tcPr>
            <w:tcW w:w="1522" w:type="dxa"/>
          </w:tcPr>
          <w:p>
            <w:pPr>
              <w:spacing w:line="240" w:lineRule="auto"/>
              <w:jc w:val="left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510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 w:val="0"/>
                <w:bCs/>
                <w:sz w:val="28"/>
                <w:szCs w:val="28"/>
              </w:rPr>
              <w:t>山城景苑</w:t>
            </w:r>
            <w:r>
              <w:rPr>
                <w:rFonts w:ascii="楷体_GB2312" w:eastAsia="楷体_GB2312"/>
                <w:b w:val="0"/>
                <w:bCs/>
                <w:sz w:val="28"/>
                <w:szCs w:val="28"/>
              </w:rPr>
              <w:t>4</w:t>
            </w:r>
            <w:r>
              <w:rPr>
                <w:rFonts w:hint="eastAsia" w:ascii="楷体_GB2312" w:eastAsia="楷体_GB2312"/>
                <w:b w:val="0"/>
                <w:bCs/>
                <w:sz w:val="28"/>
                <w:szCs w:val="28"/>
              </w:rPr>
              <w:t>号楼</w:t>
            </w:r>
            <w:r>
              <w:rPr>
                <w:rFonts w:hint="eastAsia" w:ascii="楷体_GB2312" w:eastAsia="楷体_GB2312"/>
                <w:b w:val="0"/>
                <w:bCs/>
                <w:sz w:val="28"/>
                <w:szCs w:val="28"/>
                <w:lang w:val="en-US" w:eastAsia="zh-CN"/>
              </w:rPr>
              <w:t>20号车库</w:t>
            </w:r>
          </w:p>
        </w:tc>
        <w:tc>
          <w:tcPr>
            <w:tcW w:w="169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16.5</w:t>
            </w:r>
          </w:p>
        </w:tc>
        <w:tc>
          <w:tcPr>
            <w:tcW w:w="157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940</w:t>
            </w:r>
          </w:p>
        </w:tc>
        <w:tc>
          <w:tcPr>
            <w:tcW w:w="1522" w:type="dxa"/>
          </w:tcPr>
          <w:p>
            <w:pPr>
              <w:spacing w:line="240" w:lineRule="auto"/>
              <w:jc w:val="left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510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 w:val="0"/>
                <w:bCs/>
                <w:sz w:val="28"/>
                <w:szCs w:val="28"/>
              </w:rPr>
              <w:t>山城景苑</w:t>
            </w:r>
            <w:r>
              <w:rPr>
                <w:rFonts w:ascii="楷体_GB2312" w:eastAsia="楷体_GB2312"/>
                <w:b w:val="0"/>
                <w:bCs/>
                <w:sz w:val="28"/>
                <w:szCs w:val="28"/>
              </w:rPr>
              <w:t>4</w:t>
            </w:r>
            <w:r>
              <w:rPr>
                <w:rFonts w:hint="eastAsia" w:ascii="楷体_GB2312" w:eastAsia="楷体_GB2312"/>
                <w:b w:val="0"/>
                <w:bCs/>
                <w:sz w:val="28"/>
                <w:szCs w:val="28"/>
              </w:rPr>
              <w:t>号楼</w:t>
            </w:r>
            <w:r>
              <w:rPr>
                <w:rFonts w:hint="eastAsia" w:ascii="楷体_GB2312" w:eastAsia="楷体_GB2312"/>
                <w:b w:val="0"/>
                <w:bCs/>
                <w:sz w:val="28"/>
                <w:szCs w:val="28"/>
                <w:lang w:val="en-US" w:eastAsia="zh-CN"/>
              </w:rPr>
              <w:t>21号车库</w:t>
            </w:r>
          </w:p>
        </w:tc>
        <w:tc>
          <w:tcPr>
            <w:tcW w:w="169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15.9</w:t>
            </w:r>
          </w:p>
        </w:tc>
        <w:tc>
          <w:tcPr>
            <w:tcW w:w="157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910</w:t>
            </w:r>
          </w:p>
        </w:tc>
        <w:tc>
          <w:tcPr>
            <w:tcW w:w="1522" w:type="dxa"/>
          </w:tcPr>
          <w:p>
            <w:pPr>
              <w:spacing w:line="240" w:lineRule="auto"/>
              <w:jc w:val="left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510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 w:val="0"/>
                <w:bCs/>
                <w:sz w:val="28"/>
                <w:szCs w:val="28"/>
              </w:rPr>
              <w:t>山城景苑</w:t>
            </w:r>
            <w:r>
              <w:rPr>
                <w:rFonts w:ascii="楷体_GB2312" w:eastAsia="楷体_GB2312"/>
                <w:b w:val="0"/>
                <w:bCs/>
                <w:sz w:val="28"/>
                <w:szCs w:val="28"/>
              </w:rPr>
              <w:t>4</w:t>
            </w:r>
            <w:r>
              <w:rPr>
                <w:rFonts w:hint="eastAsia" w:ascii="楷体_GB2312" w:eastAsia="楷体_GB2312"/>
                <w:b w:val="0"/>
                <w:bCs/>
                <w:sz w:val="28"/>
                <w:szCs w:val="28"/>
              </w:rPr>
              <w:t>号楼</w:t>
            </w:r>
            <w:r>
              <w:rPr>
                <w:rFonts w:hint="eastAsia" w:ascii="楷体_GB2312" w:eastAsia="楷体_GB2312"/>
                <w:b w:val="0"/>
                <w:bCs/>
                <w:sz w:val="28"/>
                <w:szCs w:val="28"/>
                <w:lang w:val="en-US" w:eastAsia="zh-CN"/>
              </w:rPr>
              <w:t>32号车库</w:t>
            </w:r>
          </w:p>
        </w:tc>
        <w:tc>
          <w:tcPr>
            <w:tcW w:w="169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16.47</w:t>
            </w:r>
          </w:p>
        </w:tc>
        <w:tc>
          <w:tcPr>
            <w:tcW w:w="1575" w:type="dxa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  <w:t>940</w:t>
            </w:r>
          </w:p>
        </w:tc>
        <w:tc>
          <w:tcPr>
            <w:tcW w:w="1522" w:type="dxa"/>
          </w:tcPr>
          <w:p>
            <w:pPr>
              <w:spacing w:line="240" w:lineRule="auto"/>
              <w:jc w:val="left"/>
              <w:rPr>
                <w:rFonts w:hint="eastAsia" w:ascii="楷体_GB2312" w:eastAsia="楷体_GB2312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pacing w:line="240" w:lineRule="auto"/>
        <w:jc w:val="right"/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p>
      <w:pPr>
        <w:spacing w:line="240" w:lineRule="auto"/>
        <w:jc w:val="right"/>
        <w:rPr>
          <w:rFonts w:hint="eastAsia" w:ascii="楷体_GB2312" w:eastAsia="楷体_GB2312"/>
          <w:b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97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隶变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时尚中黑简体">
    <w:panose1 w:val="01010104010101010101"/>
    <w:charset w:val="86"/>
    <w:family w:val="auto"/>
    <w:pitch w:val="default"/>
    <w:sig w:usb0="800002BF" w:usb1="184F6CF8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64B"/>
    <w:rsid w:val="00011CCE"/>
    <w:rsid w:val="000335DB"/>
    <w:rsid w:val="00061C7D"/>
    <w:rsid w:val="00062EB3"/>
    <w:rsid w:val="00071386"/>
    <w:rsid w:val="00072D51"/>
    <w:rsid w:val="00072E35"/>
    <w:rsid w:val="000850A0"/>
    <w:rsid w:val="0009468A"/>
    <w:rsid w:val="000D4FB3"/>
    <w:rsid w:val="001746B3"/>
    <w:rsid w:val="0017704D"/>
    <w:rsid w:val="001C0222"/>
    <w:rsid w:val="001C67CF"/>
    <w:rsid w:val="001E1E9C"/>
    <w:rsid w:val="001E4A67"/>
    <w:rsid w:val="00207FF3"/>
    <w:rsid w:val="00294EF9"/>
    <w:rsid w:val="002A71AF"/>
    <w:rsid w:val="002B064B"/>
    <w:rsid w:val="002B5AC6"/>
    <w:rsid w:val="002D62E4"/>
    <w:rsid w:val="00331D83"/>
    <w:rsid w:val="00366640"/>
    <w:rsid w:val="003B3BB4"/>
    <w:rsid w:val="003C1544"/>
    <w:rsid w:val="004525F3"/>
    <w:rsid w:val="00453DA3"/>
    <w:rsid w:val="00537672"/>
    <w:rsid w:val="0055159F"/>
    <w:rsid w:val="005D3CB7"/>
    <w:rsid w:val="005F6510"/>
    <w:rsid w:val="00632CE4"/>
    <w:rsid w:val="006646C0"/>
    <w:rsid w:val="00665CCE"/>
    <w:rsid w:val="006D7B9C"/>
    <w:rsid w:val="006E1C49"/>
    <w:rsid w:val="00714E51"/>
    <w:rsid w:val="007550A9"/>
    <w:rsid w:val="00783579"/>
    <w:rsid w:val="007D5C70"/>
    <w:rsid w:val="007D7F17"/>
    <w:rsid w:val="008047BB"/>
    <w:rsid w:val="008245AF"/>
    <w:rsid w:val="00833A3A"/>
    <w:rsid w:val="00885A1F"/>
    <w:rsid w:val="0090401C"/>
    <w:rsid w:val="00927D8D"/>
    <w:rsid w:val="00951970"/>
    <w:rsid w:val="009C1F9B"/>
    <w:rsid w:val="00A320B3"/>
    <w:rsid w:val="00A60E61"/>
    <w:rsid w:val="00A7271B"/>
    <w:rsid w:val="00AA6928"/>
    <w:rsid w:val="00AA6EAF"/>
    <w:rsid w:val="00AC424A"/>
    <w:rsid w:val="00C10C11"/>
    <w:rsid w:val="00C16198"/>
    <w:rsid w:val="00C73DC6"/>
    <w:rsid w:val="00CA0D13"/>
    <w:rsid w:val="00CB639B"/>
    <w:rsid w:val="00CC680A"/>
    <w:rsid w:val="00CF7326"/>
    <w:rsid w:val="00D6323D"/>
    <w:rsid w:val="00D767E2"/>
    <w:rsid w:val="00DA226D"/>
    <w:rsid w:val="00DF269B"/>
    <w:rsid w:val="00E62688"/>
    <w:rsid w:val="00F132F7"/>
    <w:rsid w:val="00F145BA"/>
    <w:rsid w:val="00F26364"/>
    <w:rsid w:val="00FE3F63"/>
    <w:rsid w:val="04DF5F79"/>
    <w:rsid w:val="0523746E"/>
    <w:rsid w:val="067C7336"/>
    <w:rsid w:val="07DE2CB1"/>
    <w:rsid w:val="08AB15C7"/>
    <w:rsid w:val="0B030C68"/>
    <w:rsid w:val="0B380049"/>
    <w:rsid w:val="0C54014C"/>
    <w:rsid w:val="0E4E7DCE"/>
    <w:rsid w:val="0F0C4739"/>
    <w:rsid w:val="12E150A0"/>
    <w:rsid w:val="140158BE"/>
    <w:rsid w:val="14F1771F"/>
    <w:rsid w:val="155C3F6F"/>
    <w:rsid w:val="16E162DA"/>
    <w:rsid w:val="18CD35CC"/>
    <w:rsid w:val="1B530D98"/>
    <w:rsid w:val="1C252027"/>
    <w:rsid w:val="207D7581"/>
    <w:rsid w:val="218266E8"/>
    <w:rsid w:val="22BE751A"/>
    <w:rsid w:val="247A0A2E"/>
    <w:rsid w:val="254E73C1"/>
    <w:rsid w:val="2B0F3382"/>
    <w:rsid w:val="2E027FD0"/>
    <w:rsid w:val="35702D52"/>
    <w:rsid w:val="36840D79"/>
    <w:rsid w:val="3759461B"/>
    <w:rsid w:val="384F4026"/>
    <w:rsid w:val="398176AD"/>
    <w:rsid w:val="3A7A5E7D"/>
    <w:rsid w:val="3C7914CD"/>
    <w:rsid w:val="450F2B2E"/>
    <w:rsid w:val="476C051A"/>
    <w:rsid w:val="4AE01AAB"/>
    <w:rsid w:val="4CC14530"/>
    <w:rsid w:val="4E1B4BB7"/>
    <w:rsid w:val="4ED5521C"/>
    <w:rsid w:val="51A87003"/>
    <w:rsid w:val="51AF656E"/>
    <w:rsid w:val="54227A6E"/>
    <w:rsid w:val="54D62D41"/>
    <w:rsid w:val="56775422"/>
    <w:rsid w:val="56C05B76"/>
    <w:rsid w:val="57630EB9"/>
    <w:rsid w:val="579A63A7"/>
    <w:rsid w:val="58147E8F"/>
    <w:rsid w:val="5A056BCF"/>
    <w:rsid w:val="62425376"/>
    <w:rsid w:val="655F1826"/>
    <w:rsid w:val="6A8E708F"/>
    <w:rsid w:val="6C5D05C5"/>
    <w:rsid w:val="6CAB48B8"/>
    <w:rsid w:val="6E4F41E4"/>
    <w:rsid w:val="6FC35B66"/>
    <w:rsid w:val="6FD63E89"/>
    <w:rsid w:val="707D4A99"/>
    <w:rsid w:val="71390316"/>
    <w:rsid w:val="74AB734E"/>
    <w:rsid w:val="75FE0AE2"/>
    <w:rsid w:val="76535CAE"/>
    <w:rsid w:val="76D452EF"/>
    <w:rsid w:val="782D35F9"/>
    <w:rsid w:val="7A301907"/>
    <w:rsid w:val="7BE1242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8">
    <w:name w:val="Balloon Text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ot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Header Char"/>
    <w:basedOn w:val="5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</Pages>
  <Words>86</Words>
  <Characters>493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2017-10-10T07:03:00Z</dcterms:created>
  <dc:creator>Sky123.Org</dc:creator>
  <cp:lastModifiedBy>Administrator</cp:lastModifiedBy>
  <cp:lastPrinted>2018-09-28T07:17:00Z</cp:lastPrinted>
  <dcterms:modified xsi:type="dcterms:W3CDTF">2019-10-15T02:26:39Z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